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6A8" w:rsidRDefault="00AB4721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9098280" cy="3190875"/>
            <wp:effectExtent l="0" t="0" r="7620" b="9525"/>
            <wp:wrapTight wrapText="bothSides">
              <wp:wrapPolygon edited="0">
                <wp:start x="0" y="0"/>
                <wp:lineTo x="0" y="21536"/>
                <wp:lineTo x="21573" y="21536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53"/>
                    <a:stretch/>
                  </pic:blipFill>
                  <pic:spPr bwMode="auto">
                    <a:xfrm>
                      <a:off x="0" y="0"/>
                      <a:ext cx="90982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46A8" w:rsidSect="00AB472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721"/>
    <w:rsid w:val="00A446A8"/>
    <w:rsid w:val="00AB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D916EE2F.dotm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Kirsty</dc:creator>
  <cp:lastModifiedBy>SMITH Kirsty</cp:lastModifiedBy>
  <cp:revision>1</cp:revision>
  <dcterms:created xsi:type="dcterms:W3CDTF">2018-02-19T05:34:00Z</dcterms:created>
  <dcterms:modified xsi:type="dcterms:W3CDTF">2018-02-19T05:35:00Z</dcterms:modified>
</cp:coreProperties>
</file>